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B920DA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05.05.2023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B920DA">
        <w:rPr>
          <w:b w:val="0"/>
          <w:sz w:val="20"/>
          <w:szCs w:val="20"/>
          <w:u w:val="single"/>
          <w:lang w:val="en-US"/>
        </w:rPr>
        <w:t>05/05-2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B920DA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Голова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правлiння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B920DA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Бурсук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Юлiан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Якович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B920DA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Iнструментальний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B920DA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B920DA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B920DA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14314794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B920DA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239-90-77 (044) 239-98-36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B920DA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instrumentalniy@artem.ua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1337" w:rsidRPr="009A60E3" w:rsidRDefault="00B920DA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B920DA" w:rsidRDefault="00B920DA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B920DA" w:rsidRDefault="00B920DA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B920DA" w:rsidRDefault="00B920DA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B920DA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B920DA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http://instrum-zavod.kiev.ua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B920DA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05.05.2023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765AD3" w:rsidRDefault="00765AD3" w:rsidP="00C86AFD">
      <w:pPr>
        <w:rPr>
          <w:lang w:val="en-US"/>
        </w:rPr>
        <w:sectPr w:rsidR="00765AD3" w:rsidSect="00B920DA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765AD3" w:rsidRPr="00765AD3" w:rsidRDefault="00765AD3" w:rsidP="00765AD3">
      <w:pPr>
        <w:jc w:val="center"/>
        <w:rPr>
          <w:color w:val="000000"/>
          <w:sz w:val="20"/>
          <w:szCs w:val="20"/>
          <w:lang w:eastAsia="uk-UA"/>
        </w:rPr>
      </w:pPr>
      <w:r w:rsidRPr="00765AD3">
        <w:rPr>
          <w:sz w:val="16"/>
          <w:szCs w:val="16"/>
          <w:lang w:eastAsia="uk-UA"/>
        </w:rPr>
        <w:lastRenderedPageBreak/>
        <w:tab/>
      </w:r>
      <w:r w:rsidRPr="00765AD3">
        <w:rPr>
          <w:sz w:val="16"/>
          <w:szCs w:val="16"/>
          <w:lang w:eastAsia="uk-UA"/>
        </w:rPr>
        <w:tab/>
      </w:r>
      <w:r w:rsidRPr="00765AD3">
        <w:rPr>
          <w:sz w:val="16"/>
          <w:szCs w:val="16"/>
          <w:lang w:eastAsia="uk-UA"/>
        </w:rPr>
        <w:tab/>
      </w:r>
      <w:r w:rsidRPr="00765AD3">
        <w:rPr>
          <w:sz w:val="16"/>
          <w:szCs w:val="16"/>
          <w:lang w:eastAsia="uk-UA"/>
        </w:rPr>
        <w:tab/>
      </w:r>
      <w:r w:rsidRPr="00765AD3">
        <w:rPr>
          <w:sz w:val="16"/>
          <w:szCs w:val="16"/>
          <w:lang w:eastAsia="uk-UA"/>
        </w:rPr>
        <w:tab/>
      </w:r>
      <w:r w:rsidRPr="00765AD3">
        <w:rPr>
          <w:sz w:val="20"/>
          <w:szCs w:val="20"/>
          <w:lang w:eastAsia="uk-UA"/>
        </w:rPr>
        <w:t xml:space="preserve">                           </w:t>
      </w:r>
      <w:r w:rsidRPr="00765AD3">
        <w:rPr>
          <w:sz w:val="20"/>
          <w:szCs w:val="20"/>
          <w:lang w:val="uk-UA" w:eastAsia="uk-UA"/>
        </w:rPr>
        <w:t>Додаток 5</w:t>
      </w:r>
      <w:r w:rsidRPr="00765AD3">
        <w:rPr>
          <w:sz w:val="20"/>
          <w:szCs w:val="20"/>
          <w:lang w:val="uk-UA" w:eastAsia="uk-UA"/>
        </w:rPr>
        <w:br/>
      </w:r>
      <w:r w:rsidRPr="00765AD3">
        <w:rPr>
          <w:sz w:val="20"/>
          <w:szCs w:val="20"/>
          <w:lang w:eastAsia="uk-UA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765AD3">
        <w:rPr>
          <w:sz w:val="20"/>
          <w:szCs w:val="20"/>
          <w:lang w:val="uk-UA" w:eastAsia="uk-UA"/>
        </w:rPr>
        <w:t>до Положення про розкриття інформації емітентами цінних паперів</w:t>
      </w:r>
      <w:r w:rsidRPr="00765AD3">
        <w:rPr>
          <w:sz w:val="20"/>
          <w:szCs w:val="20"/>
          <w:lang w:val="uk-UA" w:eastAsia="uk-UA"/>
        </w:rPr>
        <w:br/>
      </w:r>
      <w:r w:rsidRPr="00765AD3">
        <w:rPr>
          <w:sz w:val="20"/>
          <w:szCs w:val="20"/>
          <w:lang w:eastAsia="uk-UA"/>
        </w:rPr>
        <w:t xml:space="preserve">                                                                                                                               </w:t>
      </w:r>
      <w:r w:rsidRPr="00765AD3">
        <w:rPr>
          <w:sz w:val="20"/>
          <w:szCs w:val="20"/>
          <w:lang w:val="uk-UA" w:eastAsia="uk-UA"/>
        </w:rPr>
        <w:t>(пункт 6 глави 1 розділу III)</w:t>
      </w:r>
    </w:p>
    <w:p w:rsidR="00765AD3" w:rsidRPr="00765AD3" w:rsidRDefault="00765AD3" w:rsidP="00765AD3">
      <w:pPr>
        <w:jc w:val="right"/>
        <w:rPr>
          <w:lang w:val="uk-UA" w:eastAsia="uk-UA"/>
        </w:rPr>
      </w:pPr>
    </w:p>
    <w:p w:rsidR="00765AD3" w:rsidRPr="00765AD3" w:rsidRDefault="00765AD3" w:rsidP="00765AD3">
      <w:pPr>
        <w:jc w:val="center"/>
        <w:rPr>
          <w:lang w:val="uk-UA" w:eastAsia="uk-UA"/>
        </w:rPr>
      </w:pPr>
      <w:r w:rsidRPr="00765AD3">
        <w:rPr>
          <w:b/>
          <w:bCs/>
          <w:lang w:val="uk-UA" w:eastAsia="uk-UA"/>
        </w:rPr>
        <w:t>3. Відомості про прийняття рішення про надання згоди на вчинення правочинів, щодо вчинення яких є заінтересованість</w:t>
      </w:r>
    </w:p>
    <w:p w:rsidR="00765AD3" w:rsidRPr="00765AD3" w:rsidRDefault="00765AD3" w:rsidP="00765AD3">
      <w:pPr>
        <w:jc w:val="center"/>
        <w:rPr>
          <w:color w:val="000000"/>
          <w:sz w:val="26"/>
          <w:szCs w:val="26"/>
          <w:lang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228"/>
        <w:gridCol w:w="1512"/>
        <w:gridCol w:w="1512"/>
        <w:gridCol w:w="1636"/>
        <w:gridCol w:w="1275"/>
        <w:gridCol w:w="1655"/>
        <w:gridCol w:w="1275"/>
        <w:gridCol w:w="1277"/>
        <w:gridCol w:w="2126"/>
        <w:gridCol w:w="1920"/>
      </w:tblGrid>
      <w:tr w:rsidR="00765AD3" w:rsidRPr="00765AD3" w:rsidTr="00B87E57">
        <w:trPr>
          <w:trHeight w:val="714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2" w:name="OLE_LINK3"/>
            <w:bookmarkStart w:id="3" w:name="OLE_LINK4"/>
            <w:bookmarkStart w:id="4" w:name="OLE_LINK7"/>
            <w:r w:rsidRPr="00765AD3">
              <w:rPr>
                <w:b/>
                <w:sz w:val="20"/>
                <w:szCs w:val="20"/>
                <w:lang w:val="uk-UA" w:eastAsia="uk-UA"/>
              </w:rPr>
              <w:t xml:space="preserve">Ринкова вартість майна або послуг, що є предметом правочину </w:t>
            </w:r>
          </w:p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5" w:name="OLE_LINK8"/>
            <w:bookmarkStart w:id="6" w:name="OLE_LINK9"/>
            <w:r w:rsidRPr="00765AD3">
              <w:rPr>
                <w:b/>
                <w:sz w:val="20"/>
                <w:szCs w:val="20"/>
                <w:lang w:val="uk-UA" w:eastAsia="uk-UA"/>
              </w:rPr>
              <w:t>(тис. грн)</w:t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7" w:name="OLE_LINK5"/>
            <w:bookmarkStart w:id="8" w:name="OLE_LINK6"/>
            <w:bookmarkStart w:id="9" w:name="OLE_LINK10"/>
            <w:r w:rsidRPr="00765AD3">
              <w:rPr>
                <w:b/>
                <w:sz w:val="20"/>
                <w:szCs w:val="20"/>
                <w:lang w:val="uk-UA" w:eastAsia="uk-UA"/>
              </w:rPr>
              <w:t xml:space="preserve">Співвідношення ринкової вартості майна або послуг, що є предметом правочину, до вартості активів емітента за даними останньої річної фінансової звітності </w:t>
            </w:r>
          </w:p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  <w:bookmarkEnd w:id="7"/>
            <w:bookmarkEnd w:id="8"/>
            <w:bookmarkEnd w:id="9"/>
          </w:p>
        </w:tc>
        <w:tc>
          <w:tcPr>
            <w:tcW w:w="4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Особа, заінтересована у вчиненні акціонерним товариством правочину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D3" w:rsidRPr="00765AD3" w:rsidRDefault="00765AD3" w:rsidP="00765AD3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Інформація щодо афілійованої особи акціонера або посадової особи органу акціонерного товариства*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65AD3">
              <w:rPr>
                <w:b/>
                <w:sz w:val="20"/>
                <w:szCs w:val="20"/>
                <w:lang w:eastAsia="uk-UA"/>
              </w:rPr>
              <w:t xml:space="preserve">URL-адреса </w:t>
            </w:r>
            <w:proofErr w:type="spellStart"/>
            <w:r w:rsidRPr="00765AD3">
              <w:rPr>
                <w:b/>
                <w:sz w:val="20"/>
                <w:szCs w:val="20"/>
                <w:lang w:eastAsia="uk-UA"/>
              </w:rPr>
              <w:t>сторінки</w:t>
            </w:r>
            <w:proofErr w:type="spellEnd"/>
            <w:r w:rsidRPr="00765AD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65AD3">
              <w:rPr>
                <w:b/>
                <w:sz w:val="20"/>
                <w:szCs w:val="20"/>
                <w:lang w:eastAsia="uk-UA"/>
              </w:rPr>
              <w:t>власного</w:t>
            </w:r>
            <w:proofErr w:type="spellEnd"/>
            <w:r w:rsidRPr="00765AD3">
              <w:rPr>
                <w:b/>
                <w:sz w:val="20"/>
                <w:szCs w:val="20"/>
                <w:lang w:eastAsia="uk-UA"/>
              </w:rPr>
              <w:t xml:space="preserve"> веб-сайту, на </w:t>
            </w:r>
            <w:proofErr w:type="spellStart"/>
            <w:r w:rsidRPr="00765AD3">
              <w:rPr>
                <w:b/>
                <w:sz w:val="20"/>
                <w:szCs w:val="20"/>
                <w:lang w:eastAsia="uk-UA"/>
              </w:rPr>
              <w:t>якій</w:t>
            </w:r>
            <w:proofErr w:type="spellEnd"/>
            <w:r w:rsidRPr="00765AD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65AD3">
              <w:rPr>
                <w:b/>
                <w:sz w:val="20"/>
                <w:szCs w:val="20"/>
                <w:lang w:eastAsia="uk-UA"/>
              </w:rPr>
              <w:t>розміщений</w:t>
            </w:r>
            <w:proofErr w:type="spellEnd"/>
            <w:r w:rsidRPr="00765AD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65AD3">
              <w:rPr>
                <w:b/>
                <w:sz w:val="20"/>
                <w:szCs w:val="20"/>
                <w:lang w:eastAsia="uk-UA"/>
              </w:rPr>
              <w:t>витяг</w:t>
            </w:r>
            <w:proofErr w:type="spellEnd"/>
            <w:r w:rsidRPr="00765AD3">
              <w:rPr>
                <w:b/>
                <w:sz w:val="20"/>
                <w:szCs w:val="20"/>
                <w:lang w:eastAsia="uk-UA"/>
              </w:rPr>
              <w:t xml:space="preserve"> з протоколу </w:t>
            </w:r>
            <w:proofErr w:type="spellStart"/>
            <w:r w:rsidRPr="00765AD3">
              <w:rPr>
                <w:b/>
                <w:sz w:val="20"/>
                <w:szCs w:val="20"/>
                <w:lang w:eastAsia="uk-UA"/>
              </w:rPr>
              <w:t>загальних</w:t>
            </w:r>
            <w:proofErr w:type="spellEnd"/>
            <w:r w:rsidRPr="00765AD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65AD3">
              <w:rPr>
                <w:b/>
                <w:sz w:val="20"/>
                <w:szCs w:val="20"/>
                <w:lang w:eastAsia="uk-UA"/>
              </w:rPr>
              <w:t>зборів</w:t>
            </w:r>
            <w:proofErr w:type="spellEnd"/>
            <w:r w:rsidRPr="00765AD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65AD3">
              <w:rPr>
                <w:b/>
                <w:sz w:val="20"/>
                <w:szCs w:val="20"/>
                <w:lang w:eastAsia="uk-UA"/>
              </w:rPr>
              <w:t>акціонерів</w:t>
            </w:r>
            <w:proofErr w:type="spellEnd"/>
            <w:r w:rsidRPr="00765AD3">
              <w:rPr>
                <w:b/>
                <w:sz w:val="20"/>
                <w:szCs w:val="20"/>
                <w:lang w:eastAsia="uk-UA"/>
              </w:rPr>
              <w:t xml:space="preserve"> / </w:t>
            </w:r>
            <w:proofErr w:type="spellStart"/>
            <w:r w:rsidRPr="00765AD3">
              <w:rPr>
                <w:b/>
                <w:sz w:val="20"/>
                <w:szCs w:val="20"/>
                <w:lang w:eastAsia="uk-UA"/>
              </w:rPr>
              <w:t>засідання</w:t>
            </w:r>
            <w:proofErr w:type="spellEnd"/>
            <w:r w:rsidRPr="00765AD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65AD3">
              <w:rPr>
                <w:b/>
                <w:sz w:val="20"/>
                <w:szCs w:val="20"/>
                <w:lang w:eastAsia="uk-UA"/>
              </w:rPr>
              <w:t>наглядової</w:t>
            </w:r>
            <w:proofErr w:type="spellEnd"/>
            <w:r w:rsidRPr="00765AD3">
              <w:rPr>
                <w:b/>
                <w:sz w:val="20"/>
                <w:szCs w:val="20"/>
                <w:lang w:eastAsia="uk-UA"/>
              </w:rPr>
              <w:t xml:space="preserve"> ради, на </w:t>
            </w:r>
            <w:proofErr w:type="spellStart"/>
            <w:r w:rsidRPr="00765AD3">
              <w:rPr>
                <w:b/>
                <w:sz w:val="20"/>
                <w:szCs w:val="20"/>
                <w:lang w:eastAsia="uk-UA"/>
              </w:rPr>
              <w:t>яких</w:t>
            </w:r>
            <w:proofErr w:type="spellEnd"/>
            <w:r w:rsidRPr="00765AD3">
              <w:rPr>
                <w:b/>
                <w:sz w:val="20"/>
                <w:szCs w:val="20"/>
                <w:lang w:eastAsia="uk-UA"/>
              </w:rPr>
              <w:t>/</w:t>
            </w:r>
            <w:proofErr w:type="spellStart"/>
            <w:r w:rsidRPr="00765AD3">
              <w:rPr>
                <w:b/>
                <w:sz w:val="20"/>
                <w:szCs w:val="20"/>
                <w:lang w:eastAsia="uk-UA"/>
              </w:rPr>
              <w:t>якому</w:t>
            </w:r>
            <w:proofErr w:type="spellEnd"/>
            <w:r w:rsidRPr="00765AD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65AD3">
              <w:rPr>
                <w:b/>
                <w:sz w:val="20"/>
                <w:szCs w:val="20"/>
                <w:lang w:eastAsia="uk-UA"/>
              </w:rPr>
              <w:t>прийняте</w:t>
            </w:r>
            <w:proofErr w:type="spellEnd"/>
            <w:r w:rsidRPr="00765AD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65AD3">
              <w:rPr>
                <w:b/>
                <w:sz w:val="20"/>
                <w:szCs w:val="20"/>
                <w:lang w:eastAsia="uk-UA"/>
              </w:rPr>
              <w:t>рішення</w:t>
            </w:r>
            <w:proofErr w:type="spellEnd"/>
            <w:r w:rsidRPr="00765AD3">
              <w:rPr>
                <w:b/>
                <w:sz w:val="20"/>
                <w:szCs w:val="20"/>
                <w:lang w:eastAsia="uk-UA"/>
              </w:rPr>
              <w:t>**</w:t>
            </w:r>
          </w:p>
        </w:tc>
      </w:tr>
      <w:tr w:rsidR="00765AD3" w:rsidRPr="00765AD3" w:rsidTr="00B87E57">
        <w:trPr>
          <w:trHeight w:val="1612"/>
        </w:trPr>
        <w:tc>
          <w:tcPr>
            <w:tcW w:w="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тип особи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найменування юридичної особи або прізвище, ім'я, по батькові фізичної особи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ознака заінтересованості у вчиненні правочину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 xml:space="preserve">характер </w:t>
            </w:r>
            <w:proofErr w:type="spellStart"/>
            <w:r w:rsidRPr="00765AD3">
              <w:rPr>
                <w:b/>
                <w:sz w:val="20"/>
                <w:szCs w:val="20"/>
                <w:lang w:val="uk-UA" w:eastAsia="uk-UA"/>
              </w:rPr>
              <w:t>афілійованості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прізвище, ім'я, по батькові посадової особи/ найменування юридичної особи або прізвище, ім'я, по батькові фізичної особи - акціонера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</w:p>
        </w:tc>
      </w:tr>
      <w:tr w:rsidR="00765AD3" w:rsidRPr="00765AD3" w:rsidTr="00B87E57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765AD3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765AD3">
              <w:rPr>
                <w:b/>
                <w:sz w:val="20"/>
                <w:szCs w:val="20"/>
                <w:lang w:val="en-US" w:eastAsia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765AD3">
              <w:rPr>
                <w:b/>
                <w:sz w:val="20"/>
                <w:szCs w:val="20"/>
                <w:lang w:val="en-US" w:eastAsia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765AD3">
              <w:rPr>
                <w:b/>
                <w:sz w:val="20"/>
                <w:szCs w:val="20"/>
                <w:lang w:val="en-US" w:eastAsia="uk-UA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765AD3">
              <w:rPr>
                <w:b/>
                <w:sz w:val="20"/>
                <w:szCs w:val="20"/>
                <w:lang w:val="en-US" w:eastAsia="uk-UA"/>
              </w:rPr>
              <w:t>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765AD3">
              <w:rPr>
                <w:b/>
                <w:sz w:val="20"/>
                <w:szCs w:val="20"/>
                <w:lang w:val="en-US" w:eastAsia="uk-UA"/>
              </w:rPr>
              <w:t>11</w:t>
            </w:r>
          </w:p>
        </w:tc>
      </w:tr>
      <w:tr w:rsidR="00765AD3" w:rsidRPr="00765AD3" w:rsidTr="00B87E57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05.05.2023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236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3058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7.71746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 xml:space="preserve">03 -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Акціонер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,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який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одноосібно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володіє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принаймні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25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відсотками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голосуючих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акцій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товариства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>ДАХК "АРТЕМ"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 xml:space="preserve">01 -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є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стороною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такого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правочину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765AD3" w:rsidRPr="00765AD3" w:rsidTr="00B87E57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rPr>
                <w:b/>
                <w:sz w:val="20"/>
                <w:szCs w:val="20"/>
                <w:lang w:val="en-US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765AD3" w:rsidRPr="00765AD3" w:rsidTr="00B87E57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AD3" w:rsidRPr="00765AD3" w:rsidRDefault="00765AD3" w:rsidP="00765AD3">
            <w:pPr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 xml:space="preserve">Наглядовою радою 05.05.23р. прийнято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236,0 тис. грн.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- 3058,0 тис. грн.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- 7,71746 %. Загальна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голосів - 3, кількість голосів, що проголосували "за" прийняття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- 3, "проти" - 0 шт.</w:t>
            </w:r>
          </w:p>
        </w:tc>
      </w:tr>
      <w:tr w:rsidR="00765AD3" w:rsidRPr="00765AD3" w:rsidTr="00B87E57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05.05.2023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250.9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3058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8.20471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 xml:space="preserve">03 -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Акціонер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,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lastRenderedPageBreak/>
              <w:t>який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одноосібно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володіє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принаймні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25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відсотками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голосуючих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акцій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товариства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lastRenderedPageBreak/>
              <w:t>ДАХК "АРТЕМ"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 xml:space="preserve">01 -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є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стороною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lastRenderedPageBreak/>
              <w:t>такого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правочину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765AD3" w:rsidRPr="00765AD3" w:rsidTr="00B87E57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rPr>
                <w:b/>
                <w:sz w:val="20"/>
                <w:szCs w:val="20"/>
                <w:lang w:val="en-US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765AD3" w:rsidRPr="00765AD3" w:rsidTr="00B87E57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AD3" w:rsidRPr="00765AD3" w:rsidRDefault="00765AD3" w:rsidP="00765AD3">
            <w:pPr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 xml:space="preserve">Наглядовою радою 05.05.23р. прийнято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250,9 тис. грн.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- 3058,0 тис. грн.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- 8,20471 %. Загальна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голосів - 3, кількість голосів, що проголосували "за" прийняття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- 3, "проти" - 0 шт.</w:t>
            </w:r>
          </w:p>
        </w:tc>
      </w:tr>
      <w:tr w:rsidR="00765AD3" w:rsidRPr="00765AD3" w:rsidTr="00B87E57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05.05.2023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237.8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3058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7.77632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 xml:space="preserve">03 -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Акціонер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,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який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одноосібно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володіє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принаймні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25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відсотками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голосуючих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акцій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товариства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>ДАХК "АРТЕМ"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 xml:space="preserve">01 -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є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стороною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такого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правочину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765AD3" w:rsidRPr="00765AD3" w:rsidTr="00B87E57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rPr>
                <w:b/>
                <w:sz w:val="20"/>
                <w:szCs w:val="20"/>
                <w:lang w:val="en-US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765AD3" w:rsidRPr="00765AD3" w:rsidTr="00B87E57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AD3" w:rsidRPr="00765AD3" w:rsidRDefault="00765AD3" w:rsidP="00765AD3">
            <w:pPr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 xml:space="preserve">Наглядовою радою 05.05.23р. прийнято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237,8 тис. грн.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- 3058,0 тис. грн.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- 7,77632 %. Загальна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голосів - 3, кількість голосів, що проголосували "за" прийняття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- 3, "проти" - 0 шт.</w:t>
            </w:r>
          </w:p>
        </w:tc>
      </w:tr>
      <w:tr w:rsidR="00765AD3" w:rsidRPr="00765AD3" w:rsidTr="00B87E57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05.05.2023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35.3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3058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1.15435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 xml:space="preserve">03 -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Акціонер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,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який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одноосібно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володіє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принаймні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25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відсотками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голосуючих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акцій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товариства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>ДАХК "АРТЕМ"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 xml:space="preserve">01 -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є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стороною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такого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правочину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765AD3" w:rsidRPr="00765AD3" w:rsidTr="00B87E57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rPr>
                <w:b/>
                <w:sz w:val="20"/>
                <w:szCs w:val="20"/>
                <w:lang w:val="en-US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765AD3" w:rsidRPr="00765AD3" w:rsidTr="00B87E57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AD3" w:rsidRPr="00765AD3" w:rsidRDefault="00765AD3" w:rsidP="00765AD3">
            <w:pPr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lastRenderedPageBreak/>
              <w:t xml:space="preserve">Наглядовою радою 05.05.23р. прийнято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35,3 тис. грн.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- 3058,0 тис. грн.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- 1,15435 %. Загальна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голосів - 3, кількість голосів, що проголосували "за" прийняття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- 3, "проти" - 0 шт.</w:t>
            </w:r>
          </w:p>
        </w:tc>
      </w:tr>
      <w:tr w:rsidR="00765AD3" w:rsidRPr="00765AD3" w:rsidTr="00B87E57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05.05.2023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52.1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3058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1.70373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 xml:space="preserve">05 -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Афілійована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акціонера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,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який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одноосібно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володіє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принаймні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25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відсотками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голосуючих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акцій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товариства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>ПрАТ "АРТЕМПОЛІМЕР"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 xml:space="preserve">01 -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є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стороною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такого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правочину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765AD3" w:rsidRPr="00765AD3" w:rsidTr="00B87E57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rPr>
                <w:b/>
                <w:sz w:val="20"/>
                <w:szCs w:val="20"/>
                <w:lang w:val="en-US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765AD3" w:rsidRPr="00765AD3" w:rsidTr="00B87E57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AD3" w:rsidRPr="00765AD3" w:rsidRDefault="00765AD3" w:rsidP="00765AD3">
            <w:pPr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 xml:space="preserve">Наглядовою радою 05.05.23р. прийнято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52,1 тис. грн.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- 3058,0 тис. грн.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- 1,70373 %. Загальна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голосів - 3, кількість голосів, що проголосували "за" прийняття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- 3, "проти" - 0 шт.</w:t>
            </w:r>
          </w:p>
        </w:tc>
      </w:tr>
      <w:tr w:rsidR="00765AD3" w:rsidRPr="00765AD3" w:rsidTr="00B87E57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05.05.2023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236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3043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7.7555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 xml:space="preserve">03 -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Акціонер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,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який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одноосібно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володіє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принаймні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25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відсотками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голосуючих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акцій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товариства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>ДАХК "АРТЕМ"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 xml:space="preserve">01 -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є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стороною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такого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правочину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765AD3" w:rsidRPr="00765AD3" w:rsidTr="00B87E57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rPr>
                <w:b/>
                <w:sz w:val="20"/>
                <w:szCs w:val="20"/>
                <w:lang w:val="en-US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765AD3" w:rsidRPr="00765AD3" w:rsidTr="00B87E57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AD3" w:rsidRPr="00765AD3" w:rsidRDefault="00765AD3" w:rsidP="00765AD3">
            <w:pPr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 xml:space="preserve">Наглядовою радою 05.05.23р. прийнято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236,0 тис. грн.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- 3043,0 тис. грн.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- 7,75550 %. Загальна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голосів - 3, кількість голосів, що проголосували "за" прийняття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- 3, "проти" - 0 шт.</w:t>
            </w:r>
          </w:p>
        </w:tc>
      </w:tr>
      <w:tr w:rsidR="00765AD3" w:rsidRPr="00765AD3" w:rsidTr="00B87E57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05.05.2023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190.4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3043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6.25698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 xml:space="preserve">03 -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Акціонер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,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який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одноосібно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володіє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lastRenderedPageBreak/>
              <w:t>принаймні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25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відсотками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голосуючих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акцій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товариства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lastRenderedPageBreak/>
              <w:t>ДАХК "АРТЕМ"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 xml:space="preserve">01 -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є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стороною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такого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правочину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765AD3" w:rsidRPr="00765AD3" w:rsidTr="00B87E57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rPr>
                <w:b/>
                <w:sz w:val="20"/>
                <w:szCs w:val="20"/>
                <w:lang w:val="en-US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765AD3" w:rsidRPr="00765AD3" w:rsidTr="00B87E57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AD3" w:rsidRPr="00765AD3" w:rsidRDefault="00765AD3" w:rsidP="00765AD3">
            <w:pPr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 xml:space="preserve">Наглядовою радою 05.05.23р. прийнято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190,4 тис. грн.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- 3043,0 тис. грн.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- 6,25698 %. Загальна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голосів - 3, кількість голосів, що проголосували "за" прийняття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- 3, "проти" - 0 шт.</w:t>
            </w:r>
          </w:p>
        </w:tc>
      </w:tr>
      <w:tr w:rsidR="00765AD3" w:rsidRPr="00765AD3" w:rsidTr="00B87E57">
        <w:trPr>
          <w:trHeight w:val="34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05.05.2023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263.4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3043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>8.65593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 xml:space="preserve">03 -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Акціонер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,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який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одноосібно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володіє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принаймні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25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відсотками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голосуючих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акцій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товариства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>ДАХК "АРТЕМ"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 xml:space="preserve">01 -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Особа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є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стороною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такого</w:t>
            </w:r>
            <w:proofErr w:type="spellEnd"/>
            <w:r w:rsidRPr="00765AD3">
              <w:rPr>
                <w:sz w:val="20"/>
                <w:szCs w:val="20"/>
                <w:lang w:val="en-US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en-US" w:eastAsia="uk-UA"/>
              </w:rPr>
              <w:t>правочину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en-US" w:eastAsia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AD3" w:rsidRPr="00765AD3" w:rsidRDefault="00765AD3" w:rsidP="00765AD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765AD3" w:rsidRPr="00765AD3" w:rsidTr="00B87E57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AD3" w:rsidRPr="00765AD3" w:rsidRDefault="00765AD3" w:rsidP="00765AD3">
            <w:pPr>
              <w:rPr>
                <w:b/>
                <w:sz w:val="20"/>
                <w:szCs w:val="20"/>
                <w:lang w:val="en-US" w:eastAsia="uk-UA"/>
              </w:rPr>
            </w:pPr>
            <w:r w:rsidRPr="00765AD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765AD3" w:rsidRPr="00765AD3" w:rsidTr="00B87E57">
        <w:trPr>
          <w:trHeight w:val="342"/>
        </w:trPr>
        <w:tc>
          <w:tcPr>
            <w:tcW w:w="15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AD3" w:rsidRPr="00765AD3" w:rsidRDefault="00765AD3" w:rsidP="00765AD3">
            <w:pPr>
              <w:rPr>
                <w:sz w:val="20"/>
                <w:szCs w:val="20"/>
                <w:lang w:val="en-US" w:eastAsia="uk-UA"/>
              </w:rPr>
            </w:pPr>
            <w:r w:rsidRPr="00765AD3">
              <w:rPr>
                <w:sz w:val="20"/>
                <w:szCs w:val="20"/>
                <w:lang w:val="uk-UA" w:eastAsia="uk-UA"/>
              </w:rPr>
              <w:t xml:space="preserve">Наглядовою радою 05.05.23р. прийнято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про подальше схвалення правочину із заінтересованістю, який було вчинено, ринковою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263,4 тис. грн.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- 3043,0 тис. грн.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- 8,65593 %. Загальна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голосів - 3, кількість голосів, що проголосували "за" прийняття </w:t>
            </w:r>
            <w:proofErr w:type="spellStart"/>
            <w:r w:rsidRPr="00765AD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765AD3">
              <w:rPr>
                <w:sz w:val="20"/>
                <w:szCs w:val="20"/>
                <w:lang w:val="uk-UA" w:eastAsia="uk-UA"/>
              </w:rPr>
              <w:t xml:space="preserve"> - 3, "проти" - 0 шт.</w:t>
            </w:r>
          </w:p>
        </w:tc>
      </w:tr>
    </w:tbl>
    <w:p w:rsidR="00765AD3" w:rsidRPr="00765AD3" w:rsidRDefault="00765AD3" w:rsidP="00765AD3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765AD3">
      <w:pgSz w:w="16838" w:h="11906" w:orient="landscape"/>
      <w:pgMar w:top="1417" w:right="363" w:bottom="850" w:left="36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0DA"/>
    <w:rsid w:val="00020BCB"/>
    <w:rsid w:val="001714DF"/>
    <w:rsid w:val="00244204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65AD3"/>
    <w:rsid w:val="007E37D1"/>
    <w:rsid w:val="007F5510"/>
    <w:rsid w:val="00902454"/>
    <w:rsid w:val="009A60E3"/>
    <w:rsid w:val="009F2C05"/>
    <w:rsid w:val="00A372E3"/>
    <w:rsid w:val="00B71BC8"/>
    <w:rsid w:val="00B920DA"/>
    <w:rsid w:val="00C377A4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A730B-A280-412D-B5BF-7205FC87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D0F2D-E67E-49AC-B18C-70F08C6EC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5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9738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2013-07-11T13:29:00Z</cp:lastPrinted>
  <dcterms:created xsi:type="dcterms:W3CDTF">2023-05-05T11:47:00Z</dcterms:created>
  <dcterms:modified xsi:type="dcterms:W3CDTF">2023-05-05T11:47:00Z</dcterms:modified>
</cp:coreProperties>
</file>