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8223ED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03.05.2023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8223ED">
        <w:rPr>
          <w:b w:val="0"/>
          <w:sz w:val="20"/>
          <w:szCs w:val="20"/>
          <w:u w:val="single"/>
          <w:lang w:val="en-US"/>
        </w:rPr>
        <w:t>03/05-1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8223ED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8223ED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8223E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8223E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8223ED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8223E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8223E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8223E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8223E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8223ED" w:rsidRDefault="008223E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8223ED" w:rsidRDefault="008223E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8223ED" w:rsidRDefault="008223E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8223E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8223ED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8223ED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1C2D6A" w:rsidRDefault="001C2D6A" w:rsidP="00C86AFD">
      <w:pPr>
        <w:rPr>
          <w:lang w:val="en-US"/>
        </w:rPr>
        <w:sectPr w:rsidR="001C2D6A" w:rsidSect="008223ED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1C2D6A" w:rsidRPr="001C2D6A" w:rsidRDefault="001C2D6A" w:rsidP="001C2D6A">
      <w:pPr>
        <w:ind w:left="3540"/>
        <w:rPr>
          <w:sz w:val="20"/>
          <w:szCs w:val="20"/>
          <w:lang w:val="uk-UA" w:eastAsia="uk-UA"/>
        </w:rPr>
      </w:pPr>
      <w:r w:rsidRPr="001C2D6A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1C2D6A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1C2D6A" w:rsidRPr="001C2D6A" w:rsidRDefault="001C2D6A" w:rsidP="001C2D6A">
      <w:pPr>
        <w:ind w:left="3540"/>
        <w:rPr>
          <w:sz w:val="20"/>
          <w:szCs w:val="20"/>
          <w:lang w:val="uk-UA" w:eastAsia="uk-UA"/>
        </w:rPr>
      </w:pPr>
      <w:r w:rsidRPr="001C2D6A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1C2D6A" w:rsidRPr="001C2D6A" w:rsidRDefault="001C2D6A" w:rsidP="001C2D6A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1C2D6A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1C2D6A" w:rsidRPr="001C2D6A" w:rsidTr="006E3213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1C2D6A" w:rsidRPr="001C2D6A" w:rsidTr="006E3213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6A" w:rsidRPr="001C2D6A" w:rsidRDefault="001C2D6A" w:rsidP="001C2D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1C2D6A" w:rsidRPr="001C2D6A" w:rsidTr="006E3213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D6A" w:rsidRPr="001C2D6A" w:rsidRDefault="001C2D6A" w:rsidP="001C2D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C2D6A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D6A" w:rsidRPr="001C2D6A" w:rsidRDefault="001C2D6A" w:rsidP="001C2D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C2D6A">
              <w:rPr>
                <w:sz w:val="20"/>
                <w:szCs w:val="20"/>
                <w:lang w:val="uk-UA" w:eastAsia="uk-UA"/>
              </w:rPr>
              <w:t>27.04.2023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D6A" w:rsidRPr="001C2D6A" w:rsidRDefault="001C2D6A" w:rsidP="001C2D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C2D6A">
              <w:rPr>
                <w:sz w:val="20"/>
                <w:szCs w:val="20"/>
                <w:lang w:val="uk-UA" w:eastAsia="uk-UA"/>
              </w:rPr>
              <w:t>5000.000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D6A" w:rsidRPr="001C2D6A" w:rsidRDefault="001C2D6A" w:rsidP="001C2D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C2D6A">
              <w:rPr>
                <w:sz w:val="20"/>
                <w:szCs w:val="20"/>
                <w:lang w:val="uk-UA" w:eastAsia="uk-UA"/>
              </w:rPr>
              <w:t>5957.000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D6A" w:rsidRPr="001C2D6A" w:rsidRDefault="001C2D6A" w:rsidP="001C2D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C2D6A">
              <w:rPr>
                <w:sz w:val="20"/>
                <w:szCs w:val="20"/>
                <w:lang w:val="uk-UA" w:eastAsia="uk-UA"/>
              </w:rPr>
              <w:t>83.93487000000</w:t>
            </w:r>
          </w:p>
        </w:tc>
      </w:tr>
      <w:tr w:rsidR="001C2D6A" w:rsidRPr="001C2D6A" w:rsidTr="006E3213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D6A" w:rsidRPr="001C2D6A" w:rsidRDefault="001C2D6A" w:rsidP="001C2D6A">
            <w:pPr>
              <w:rPr>
                <w:b/>
                <w:sz w:val="20"/>
                <w:szCs w:val="20"/>
                <w:lang w:val="uk-UA" w:eastAsia="uk-UA"/>
              </w:rPr>
            </w:pPr>
            <w:r w:rsidRPr="001C2D6A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1C2D6A" w:rsidRPr="001C2D6A" w:rsidTr="006E3213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D6A" w:rsidRPr="001C2D6A" w:rsidRDefault="001C2D6A" w:rsidP="001C2D6A">
            <w:pPr>
              <w:rPr>
                <w:sz w:val="20"/>
                <w:szCs w:val="20"/>
                <w:lang w:val="uk-UA" w:eastAsia="uk-UA"/>
              </w:rPr>
            </w:pPr>
            <w:r w:rsidRPr="001C2D6A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27.04.23р. (протокол від 03.05.23р.) прийнято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про попереднє надання згоди на вчинення значних правочинів, а саме: договорів на виготовлення продукції, на граничну сукупну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5000 тис. грн.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- 5957,0 тис. грн.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граничної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сукупностi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правочинiв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до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- 83,93847 %. Загальна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- 838996 шт.,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у загальних зборах - 830280 шт.,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1C2D6A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1C2D6A">
              <w:rPr>
                <w:sz w:val="20"/>
                <w:szCs w:val="20"/>
                <w:lang w:val="uk-UA" w:eastAsia="uk-UA"/>
              </w:rPr>
              <w:t xml:space="preserve"> - 830280 шт., "проти" - 0 шт.</w:t>
            </w:r>
          </w:p>
        </w:tc>
      </w:tr>
    </w:tbl>
    <w:p w:rsidR="001C2D6A" w:rsidRPr="001C2D6A" w:rsidRDefault="001C2D6A" w:rsidP="001C2D6A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1C2D6A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ED"/>
    <w:rsid w:val="00020BCB"/>
    <w:rsid w:val="000F0984"/>
    <w:rsid w:val="001714DF"/>
    <w:rsid w:val="001C2D6A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223ED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27A9-19F6-4117-8374-E5692BF4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589E7-DD09-4208-B3DB-FBDC2742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2023-04-15T13:34:00Z</dcterms:created>
  <dcterms:modified xsi:type="dcterms:W3CDTF">2023-04-15T13:34:00Z</dcterms:modified>
</cp:coreProperties>
</file>